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C91" w:rsidRDefault="005E7C91" w:rsidP="00B26353">
      <w:pPr>
        <w:spacing w:after="0"/>
      </w:pPr>
      <w:r>
        <w:rPr>
          <w:noProof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3" o:spid="_x0000_s1026" type="#_x0000_t75" style="position:absolute;margin-left:-4.15pt;margin-top:-47.6pt;width:86.55pt;height:2in;z-index:-251658240;visibility:visible">
            <v:imagedata r:id="rId6" o:title=""/>
          </v:shape>
        </w:pict>
      </w:r>
      <w:r>
        <w:rPr>
          <w:noProof/>
          <w:lang w:eastAsia="it-IT"/>
        </w:rPr>
        <w:pict>
          <v:shape id="Immagine 4" o:spid="_x0000_s1027" type="#_x0000_t75" style="position:absolute;margin-left:374.85pt;margin-top:-24.6pt;width:117.1pt;height:104.4pt;z-index:-251657216;visibility:visible">
            <v:imagedata r:id="rId7" o:title=""/>
          </v:shape>
        </w:pict>
      </w:r>
    </w:p>
    <w:p w:rsidR="005E7C91" w:rsidRDefault="005E7C91" w:rsidP="00B26353">
      <w:pPr>
        <w:spacing w:after="0"/>
        <w:jc w:val="center"/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</w:pPr>
    </w:p>
    <w:p w:rsidR="005E7C91" w:rsidRPr="00965CA0" w:rsidRDefault="005E7C91" w:rsidP="00B26353">
      <w:pPr>
        <w:spacing w:after="0"/>
        <w:jc w:val="center"/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</w:pPr>
      <w:r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>“Girl</w:t>
      </w:r>
      <w:r w:rsidRPr="00965CA0"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 xml:space="preserve">’s Football </w:t>
      </w:r>
      <w:r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 xml:space="preserve">Open </w:t>
      </w:r>
      <w:r w:rsidRPr="00965CA0"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>Day</w:t>
      </w:r>
      <w:r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>” 2016</w:t>
      </w:r>
    </w:p>
    <w:p w:rsidR="005E7C91" w:rsidRDefault="005E7C91" w:rsidP="00B26353">
      <w:pPr>
        <w:spacing w:after="0"/>
        <w:jc w:val="center"/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</w:pPr>
    </w:p>
    <w:p w:rsidR="005E7C91" w:rsidRDefault="005E7C91" w:rsidP="00B26353">
      <w:pPr>
        <w:spacing w:after="0"/>
        <w:jc w:val="center"/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</w:pPr>
    </w:p>
    <w:p w:rsidR="005E7C91" w:rsidRPr="0089263F" w:rsidRDefault="005E7C91" w:rsidP="00B26353">
      <w:pPr>
        <w:spacing w:after="0"/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</w:pPr>
      <w:r w:rsidRPr="0089263F"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>Città:_</w:t>
      </w:r>
      <w:r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>_______</w:t>
      </w:r>
      <w:r w:rsidRPr="0089263F"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>_______________</w:t>
      </w:r>
    </w:p>
    <w:p w:rsidR="005E7C91" w:rsidRPr="0089263F" w:rsidRDefault="005E7C91" w:rsidP="00B26353">
      <w:pPr>
        <w:spacing w:after="0"/>
        <w:rPr>
          <w:rFonts w:ascii="Century Gothic" w:hAnsi="Century Gothic"/>
          <w:b/>
          <w:bCs/>
          <w:i/>
          <w:iCs/>
          <w:color w:val="000080"/>
          <w:sz w:val="32"/>
          <w:szCs w:val="32"/>
        </w:rPr>
      </w:pPr>
      <w:r>
        <w:rPr>
          <w:rFonts w:ascii="Century Gothic" w:hAnsi="Century Gothic"/>
          <w:b/>
          <w:bCs/>
          <w:i/>
          <w:iCs/>
          <w:color w:val="000080"/>
          <w:sz w:val="32"/>
          <w:szCs w:val="32"/>
          <w:lang w:val="en-US"/>
        </w:rPr>
        <w:t>Data: _____________________</w:t>
      </w:r>
    </w:p>
    <w:p w:rsidR="005E7C91" w:rsidRPr="001A2E09" w:rsidRDefault="005E7C91" w:rsidP="00B26353">
      <w:pPr>
        <w:spacing w:after="0"/>
        <w:jc w:val="center"/>
        <w:rPr>
          <w:rFonts w:ascii="Century Gothic" w:hAnsi="Century Gothic"/>
          <w:b/>
          <w:bCs/>
          <w:i/>
          <w:iCs/>
          <w:color w:val="000080"/>
          <w:sz w:val="32"/>
          <w:szCs w:val="32"/>
        </w:rPr>
      </w:pPr>
      <w:r>
        <w:rPr>
          <w:rFonts w:ascii="Century Gothic" w:hAnsi="Century Gothic"/>
          <w:b/>
          <w:bCs/>
          <w:i/>
          <w:iCs/>
          <w:color w:val="000080"/>
          <w:sz w:val="32"/>
          <w:szCs w:val="32"/>
        </w:rPr>
        <w:t>Luogo: ___________________________________________________</w:t>
      </w:r>
    </w:p>
    <w:p w:rsidR="005E7C91" w:rsidRDefault="005E7C91" w:rsidP="00B26353">
      <w:pPr>
        <w:spacing w:after="0"/>
        <w:ind w:firstLine="708"/>
        <w:jc w:val="both"/>
      </w:pPr>
    </w:p>
    <w:p w:rsidR="005E7C91" w:rsidRDefault="005E7C91" w:rsidP="00B26353">
      <w:pPr>
        <w:spacing w:after="0"/>
        <w:ind w:firstLine="708"/>
        <w:jc w:val="both"/>
      </w:pPr>
    </w:p>
    <w:p w:rsidR="005E7C91" w:rsidRPr="00653385" w:rsidRDefault="005E7C91" w:rsidP="002F439F">
      <w:pPr>
        <w:spacing w:after="0"/>
        <w:ind w:firstLine="708"/>
        <w:jc w:val="both"/>
        <w:rPr>
          <w:lang w:val="en-US"/>
        </w:rPr>
      </w:pPr>
    </w:p>
    <w:p w:rsidR="005E7C91" w:rsidRPr="00653385" w:rsidRDefault="005E7C91" w:rsidP="002F439F">
      <w:pPr>
        <w:spacing w:after="0"/>
        <w:ind w:firstLine="708"/>
        <w:jc w:val="both"/>
        <w:rPr>
          <w:lang w:val="en-US"/>
        </w:rPr>
      </w:pPr>
      <w:bookmarkStart w:id="0" w:name="_GoBack"/>
      <w:bookmarkEnd w:id="0"/>
    </w:p>
    <w:p w:rsidR="005E7C91" w:rsidRPr="00653385" w:rsidRDefault="005E7C91" w:rsidP="002F439F">
      <w:pPr>
        <w:spacing w:after="0"/>
        <w:ind w:firstLine="708"/>
        <w:jc w:val="both"/>
        <w:rPr>
          <w:sz w:val="24"/>
          <w:szCs w:val="24"/>
          <w:lang w:val="en-US"/>
        </w:rPr>
      </w:pPr>
    </w:p>
    <w:p w:rsidR="005E7C91" w:rsidRPr="00EB70DF" w:rsidRDefault="005E7C91" w:rsidP="00A35527">
      <w:pPr>
        <w:spacing w:line="480" w:lineRule="auto"/>
        <w:jc w:val="both"/>
        <w:rPr>
          <w:i/>
          <w:iCs/>
          <w:color w:val="1F497D"/>
          <w:sz w:val="24"/>
          <w:szCs w:val="24"/>
        </w:rPr>
      </w:pPr>
      <w:r w:rsidRPr="00EB70DF">
        <w:rPr>
          <w:i/>
          <w:iCs/>
          <w:color w:val="1F497D"/>
          <w:sz w:val="24"/>
          <w:szCs w:val="24"/>
        </w:rPr>
        <w:t>Il sottoscritto ____________________</w:t>
      </w:r>
      <w:r>
        <w:rPr>
          <w:i/>
          <w:iCs/>
          <w:color w:val="1F497D"/>
          <w:sz w:val="24"/>
          <w:szCs w:val="24"/>
        </w:rPr>
        <w:t>__________</w:t>
      </w:r>
      <w:r w:rsidRPr="00EB70DF">
        <w:rPr>
          <w:i/>
          <w:iCs/>
          <w:color w:val="1F497D"/>
          <w:sz w:val="24"/>
          <w:szCs w:val="24"/>
        </w:rPr>
        <w:t xml:space="preserve">___, </w:t>
      </w:r>
      <w:r>
        <w:rPr>
          <w:i/>
          <w:iCs/>
          <w:color w:val="1F497D"/>
          <w:sz w:val="24"/>
          <w:szCs w:val="24"/>
        </w:rPr>
        <w:t>nato a ______</w:t>
      </w:r>
      <w:r w:rsidRPr="00EB70DF">
        <w:rPr>
          <w:i/>
          <w:iCs/>
          <w:color w:val="1F497D"/>
          <w:sz w:val="24"/>
          <w:szCs w:val="24"/>
        </w:rPr>
        <w:t>____</w:t>
      </w:r>
      <w:r>
        <w:rPr>
          <w:i/>
          <w:iCs/>
          <w:color w:val="1F497D"/>
          <w:sz w:val="24"/>
          <w:szCs w:val="24"/>
        </w:rPr>
        <w:t xml:space="preserve">___________________, il </w:t>
      </w:r>
      <w:r w:rsidRPr="00EB70DF">
        <w:rPr>
          <w:i/>
          <w:iCs/>
          <w:color w:val="1F497D"/>
          <w:sz w:val="24"/>
          <w:szCs w:val="24"/>
        </w:rPr>
        <w:t>___/___/_______,</w:t>
      </w:r>
      <w:r>
        <w:rPr>
          <w:i/>
          <w:iCs/>
          <w:color w:val="1F497D"/>
          <w:sz w:val="24"/>
          <w:szCs w:val="24"/>
        </w:rPr>
        <w:t xml:space="preserve"> residente in Via ____________________________, città _________________, </w:t>
      </w:r>
      <w:r w:rsidRPr="00EB70DF">
        <w:rPr>
          <w:i/>
          <w:iCs/>
          <w:color w:val="1F497D"/>
          <w:sz w:val="24"/>
          <w:szCs w:val="24"/>
        </w:rPr>
        <w:t>genitore del minore _______________</w:t>
      </w:r>
      <w:r>
        <w:rPr>
          <w:i/>
          <w:iCs/>
          <w:color w:val="1F497D"/>
          <w:sz w:val="24"/>
          <w:szCs w:val="24"/>
        </w:rPr>
        <w:t>________________</w:t>
      </w:r>
      <w:r w:rsidRPr="00EB70DF">
        <w:rPr>
          <w:i/>
          <w:iCs/>
          <w:color w:val="1F497D"/>
          <w:sz w:val="24"/>
          <w:szCs w:val="24"/>
        </w:rPr>
        <w:t>_______, nato a ___________________, il  ___/___/_______, dichiara di sollevare la FIGC da ogni responsabilità per infortuni, danni a cose e/o persone, furti e smarrimenti che lo stesso dovesse causare o subire</w:t>
      </w:r>
    </w:p>
    <w:p w:rsidR="005E7C91" w:rsidRPr="00EB70DF" w:rsidRDefault="005E7C91" w:rsidP="002F439F">
      <w:pPr>
        <w:jc w:val="both"/>
        <w:rPr>
          <w:color w:val="1F497D"/>
          <w:sz w:val="24"/>
          <w:szCs w:val="24"/>
        </w:rPr>
      </w:pPr>
    </w:p>
    <w:p w:rsidR="005E7C91" w:rsidRPr="00EB70DF" w:rsidRDefault="005E7C91" w:rsidP="002F439F">
      <w:pPr>
        <w:jc w:val="both"/>
        <w:rPr>
          <w:color w:val="1F497D"/>
          <w:sz w:val="24"/>
          <w:szCs w:val="24"/>
        </w:rPr>
      </w:pPr>
    </w:p>
    <w:p w:rsidR="005E7C91" w:rsidRPr="00EB70DF" w:rsidRDefault="005E7C91" w:rsidP="002F439F">
      <w:pPr>
        <w:jc w:val="both"/>
        <w:rPr>
          <w:color w:val="1F497D"/>
          <w:sz w:val="24"/>
          <w:szCs w:val="24"/>
        </w:rPr>
      </w:pPr>
    </w:p>
    <w:p w:rsidR="005E7C91" w:rsidRPr="00EB70DF" w:rsidRDefault="005E7C91" w:rsidP="002F439F">
      <w:pPr>
        <w:rPr>
          <w:color w:val="1F497D"/>
          <w:sz w:val="24"/>
          <w:szCs w:val="24"/>
        </w:rPr>
      </w:pPr>
      <w:r w:rsidRPr="00EB70DF">
        <w:rPr>
          <w:color w:val="1F497D"/>
          <w:sz w:val="24"/>
          <w:szCs w:val="24"/>
        </w:rPr>
        <w:t>Data __________                                            Fir</w:t>
      </w:r>
      <w:r>
        <w:rPr>
          <w:color w:val="1F497D"/>
          <w:sz w:val="24"/>
          <w:szCs w:val="24"/>
        </w:rPr>
        <w:t>ma del genitore____________</w:t>
      </w:r>
      <w:r w:rsidRPr="00EB70DF">
        <w:rPr>
          <w:color w:val="1F497D"/>
          <w:sz w:val="24"/>
          <w:szCs w:val="24"/>
        </w:rPr>
        <w:t xml:space="preserve">___________________ </w:t>
      </w:r>
    </w:p>
    <w:p w:rsidR="005E7C91" w:rsidRPr="00EB70DF" w:rsidRDefault="005E7C91" w:rsidP="002F439F">
      <w:pPr>
        <w:rPr>
          <w:color w:val="1F497D"/>
          <w:sz w:val="24"/>
          <w:szCs w:val="24"/>
        </w:rPr>
      </w:pPr>
    </w:p>
    <w:p w:rsidR="005E7C91" w:rsidRDefault="005E7C91" w:rsidP="002F439F">
      <w:pPr>
        <w:rPr>
          <w:color w:val="1F497D"/>
          <w:sz w:val="24"/>
          <w:szCs w:val="24"/>
        </w:rPr>
      </w:pPr>
    </w:p>
    <w:p w:rsidR="005E7C91" w:rsidRDefault="005E7C91"/>
    <w:sectPr w:rsidR="005E7C91" w:rsidSect="00B26353">
      <w:headerReference w:type="default" r:id="rId8"/>
      <w:pgSz w:w="11906" w:h="16838" w:code="9"/>
      <w:pgMar w:top="156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C91" w:rsidRDefault="005E7C91" w:rsidP="00967CE3">
      <w:pPr>
        <w:spacing w:after="0" w:line="240" w:lineRule="auto"/>
      </w:pPr>
      <w:r>
        <w:separator/>
      </w:r>
    </w:p>
  </w:endnote>
  <w:endnote w:type="continuationSeparator" w:id="0">
    <w:p w:rsidR="005E7C91" w:rsidRDefault="005E7C91" w:rsidP="00967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02FF" w:usb1="4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C91" w:rsidRDefault="005E7C91" w:rsidP="00967CE3">
      <w:pPr>
        <w:spacing w:after="0" w:line="240" w:lineRule="auto"/>
      </w:pPr>
      <w:r>
        <w:separator/>
      </w:r>
    </w:p>
  </w:footnote>
  <w:footnote w:type="continuationSeparator" w:id="0">
    <w:p w:rsidR="005E7C91" w:rsidRDefault="005E7C91" w:rsidP="00967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C91" w:rsidRDefault="005E7C91" w:rsidP="00967CE3">
    <w:pPr>
      <w:pStyle w:val="Header"/>
      <w:ind w:firstLine="70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7CE3"/>
    <w:rsid w:val="00001E8D"/>
    <w:rsid w:val="0003781F"/>
    <w:rsid w:val="00066631"/>
    <w:rsid w:val="00073112"/>
    <w:rsid w:val="0009473B"/>
    <w:rsid w:val="000A5C60"/>
    <w:rsid w:val="001038A6"/>
    <w:rsid w:val="0015794F"/>
    <w:rsid w:val="0017233A"/>
    <w:rsid w:val="001A2E09"/>
    <w:rsid w:val="001A576E"/>
    <w:rsid w:val="001B2FEF"/>
    <w:rsid w:val="001C13F4"/>
    <w:rsid w:val="00241D99"/>
    <w:rsid w:val="002846C0"/>
    <w:rsid w:val="002D0DBC"/>
    <w:rsid w:val="002F439F"/>
    <w:rsid w:val="00344C0A"/>
    <w:rsid w:val="00401CF0"/>
    <w:rsid w:val="00407212"/>
    <w:rsid w:val="004147A2"/>
    <w:rsid w:val="00437527"/>
    <w:rsid w:val="00454DA3"/>
    <w:rsid w:val="00491C4D"/>
    <w:rsid w:val="004949CB"/>
    <w:rsid w:val="004B6161"/>
    <w:rsid w:val="004C455A"/>
    <w:rsid w:val="005479D0"/>
    <w:rsid w:val="00592A5A"/>
    <w:rsid w:val="005B63A7"/>
    <w:rsid w:val="005E7C91"/>
    <w:rsid w:val="006007C9"/>
    <w:rsid w:val="00653385"/>
    <w:rsid w:val="006D182A"/>
    <w:rsid w:val="006D68BD"/>
    <w:rsid w:val="00734CF6"/>
    <w:rsid w:val="007B2760"/>
    <w:rsid w:val="007C0435"/>
    <w:rsid w:val="00812ABE"/>
    <w:rsid w:val="0089263F"/>
    <w:rsid w:val="00896C75"/>
    <w:rsid w:val="008B3529"/>
    <w:rsid w:val="00965CA0"/>
    <w:rsid w:val="00967CE3"/>
    <w:rsid w:val="0097040D"/>
    <w:rsid w:val="009810DA"/>
    <w:rsid w:val="00987743"/>
    <w:rsid w:val="009C4A24"/>
    <w:rsid w:val="009F2913"/>
    <w:rsid w:val="00A06094"/>
    <w:rsid w:val="00A35527"/>
    <w:rsid w:val="00A543FA"/>
    <w:rsid w:val="00A8237D"/>
    <w:rsid w:val="00AB2EEF"/>
    <w:rsid w:val="00B26353"/>
    <w:rsid w:val="00B34A75"/>
    <w:rsid w:val="00B3653D"/>
    <w:rsid w:val="00B82016"/>
    <w:rsid w:val="00BC0F70"/>
    <w:rsid w:val="00BC51C5"/>
    <w:rsid w:val="00BC527C"/>
    <w:rsid w:val="00BD6958"/>
    <w:rsid w:val="00C71BD1"/>
    <w:rsid w:val="00CF357C"/>
    <w:rsid w:val="00D7136C"/>
    <w:rsid w:val="00D80A99"/>
    <w:rsid w:val="00DA6D15"/>
    <w:rsid w:val="00DC5C10"/>
    <w:rsid w:val="00DE2B2F"/>
    <w:rsid w:val="00E14959"/>
    <w:rsid w:val="00E20644"/>
    <w:rsid w:val="00E32D28"/>
    <w:rsid w:val="00EB70DF"/>
    <w:rsid w:val="00F54A5A"/>
    <w:rsid w:val="00F7007F"/>
    <w:rsid w:val="00F7527C"/>
    <w:rsid w:val="00F91F0F"/>
    <w:rsid w:val="00FB28D1"/>
    <w:rsid w:val="00FD7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33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7C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7CE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67C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7CE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6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7CE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F7007F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107</Words>
  <Characters>612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donadio</dc:creator>
  <cp:keywords/>
  <dc:description/>
  <cp:lastModifiedBy>*</cp:lastModifiedBy>
  <cp:revision>2</cp:revision>
  <cp:lastPrinted>2016-09-21T14:16:00Z</cp:lastPrinted>
  <dcterms:created xsi:type="dcterms:W3CDTF">2016-10-04T17:58:00Z</dcterms:created>
  <dcterms:modified xsi:type="dcterms:W3CDTF">2016-10-04T17:58:00Z</dcterms:modified>
</cp:coreProperties>
</file>